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DD" w:rsidRPr="004D7E2A" w:rsidRDefault="00AD43A2" w:rsidP="00AD43A2">
      <w:pPr>
        <w:jc w:val="center"/>
        <w:rPr>
          <w:rFonts w:ascii="David" w:hAnsi="David"/>
          <w:b/>
          <w:bCs/>
        </w:rPr>
      </w:pPr>
      <w:bookmarkStart w:id="0" w:name="_GoBack"/>
      <w:bookmarkEnd w:id="0"/>
      <w:r>
        <w:rPr>
          <w:rFonts w:cstheme="minorBidi" w:hint="cs"/>
          <w:b/>
          <w:bCs/>
          <w:sz w:val="32"/>
          <w:szCs w:val="32"/>
          <w:u w:val="single"/>
          <w:rtl/>
          <w:lang w:bidi="ar-JO"/>
        </w:rPr>
        <w:t xml:space="preserve">تغيير الموعد الأخير لتقديم العروض في المناقصة العلنية رقم </w:t>
      </w:r>
      <w:r w:rsidR="00E64EDD">
        <w:rPr>
          <w:rFonts w:hint="cs"/>
          <w:b/>
          <w:bCs/>
          <w:sz w:val="32"/>
          <w:szCs w:val="32"/>
          <w:u w:val="single"/>
          <w:rtl/>
        </w:rPr>
        <w:t>01</w:t>
      </w:r>
      <w:r w:rsidR="003C060C" w:rsidRPr="00EA7858">
        <w:rPr>
          <w:b/>
          <w:bCs/>
          <w:sz w:val="32"/>
          <w:szCs w:val="32"/>
          <w:u w:val="single"/>
          <w:rtl/>
        </w:rPr>
        <w:t>/</w:t>
      </w:r>
      <w:r w:rsidR="00E64EDD">
        <w:rPr>
          <w:rFonts w:hint="cs"/>
          <w:b/>
          <w:bCs/>
          <w:sz w:val="32"/>
          <w:szCs w:val="32"/>
          <w:u w:val="single"/>
          <w:rtl/>
        </w:rPr>
        <w:t>2021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 </w:t>
      </w:r>
      <w:r w:rsidRPr="00AD43A2">
        <w:rPr>
          <w:rFonts w:cs="Times New Roman"/>
          <w:b/>
          <w:bCs/>
          <w:sz w:val="32"/>
          <w:szCs w:val="32"/>
          <w:u w:val="single"/>
          <w:rtl/>
          <w:lang w:bidi="ar-SA"/>
        </w:rPr>
        <w:t>لتشغيل مدير</w:t>
      </w:r>
      <w:r w:rsidR="003F1D13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ي</w:t>
      </w:r>
      <w:r w:rsidRPr="00AD43A2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ة دورات تأهيل وإرشاد لمتطوعي الخدمة المدنية </w:t>
      </w: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AD43A2" w:rsidRDefault="00AD43A2" w:rsidP="00E64EDD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ترغب لجنة المناقصة عن الإعلان عن تحديث بتغيير المواعيد في المناقصة موضوع البحث.</w:t>
      </w:r>
    </w:p>
    <w:p w:rsidR="00E64EDD" w:rsidRPr="00E64EDD" w:rsidRDefault="00AD43A2" w:rsidP="00AD43A2">
      <w:pPr>
        <w:jc w:val="center"/>
        <w:rPr>
          <w:rtl/>
        </w:rPr>
      </w:pPr>
      <w:r>
        <w:rPr>
          <w:rFonts w:cs="Arial" w:hint="cs"/>
          <w:rtl/>
          <w:lang w:bidi="ar-JO"/>
        </w:rPr>
        <w:t xml:space="preserve">الموعد الأخير لتقديم الأسئلة الاستفسارية هو تاريخ </w:t>
      </w:r>
      <w:r w:rsidR="00E64EDD">
        <w:rPr>
          <w:rFonts w:cs="Arial" w:hint="cs"/>
          <w:rtl/>
        </w:rPr>
        <w:t xml:space="preserve">27.05.2021 </w:t>
      </w:r>
      <w:r>
        <w:rPr>
          <w:rFonts w:cs="Arial" w:hint="cs"/>
          <w:rtl/>
          <w:lang w:bidi="ar-JO"/>
        </w:rPr>
        <w:t>الساعة</w:t>
      </w:r>
      <w:r w:rsidR="00E64EDD">
        <w:rPr>
          <w:rFonts w:cs="Arial" w:hint="cs"/>
          <w:rtl/>
        </w:rPr>
        <w:t xml:space="preserve"> 16:00.</w:t>
      </w:r>
    </w:p>
    <w:p w:rsidR="00CC35C7" w:rsidRDefault="00AD43A2" w:rsidP="00AD43A2">
      <w:pPr>
        <w:jc w:val="center"/>
        <w:rPr>
          <w:rtl/>
        </w:rPr>
      </w:pPr>
      <w:r>
        <w:rPr>
          <w:rFonts w:cs="Arial" w:hint="cs"/>
          <w:rtl/>
          <w:lang w:bidi="ar-JO"/>
        </w:rPr>
        <w:t xml:space="preserve">الموعد الأخير لتقديم العروض في صندوق المناقصات هو بتاريخ </w:t>
      </w:r>
      <w:r w:rsidR="00E64EDD">
        <w:rPr>
          <w:rFonts w:cs="Arial" w:hint="cs"/>
          <w:rtl/>
        </w:rPr>
        <w:t>20</w:t>
      </w:r>
      <w:r w:rsidR="00CC35C7">
        <w:rPr>
          <w:rFonts w:cs="Arial" w:hint="cs"/>
          <w:rtl/>
        </w:rPr>
        <w:t>.</w:t>
      </w:r>
      <w:r w:rsidR="00E64EDD">
        <w:rPr>
          <w:rFonts w:cs="Arial" w:hint="cs"/>
          <w:rtl/>
        </w:rPr>
        <w:t>06</w:t>
      </w:r>
      <w:r w:rsidR="00CC35C7">
        <w:rPr>
          <w:rFonts w:cs="Arial" w:hint="cs"/>
          <w:rtl/>
        </w:rPr>
        <w:t xml:space="preserve">.2021 </w:t>
      </w:r>
      <w:r>
        <w:rPr>
          <w:rFonts w:cs="Arial" w:hint="cs"/>
          <w:rtl/>
          <w:lang w:bidi="ar-JO"/>
        </w:rPr>
        <w:t>الساعة</w:t>
      </w:r>
      <w:r w:rsidR="00CC35C7">
        <w:rPr>
          <w:rFonts w:cs="Arial" w:hint="cs"/>
          <w:rtl/>
        </w:rPr>
        <w:t xml:space="preserve"> 12:00.</w:t>
      </w:r>
    </w:p>
    <w:p w:rsidR="00AD43A2" w:rsidRDefault="00AD43A2" w:rsidP="00CC35C7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باقي تعليمات مستندات المناقصة بقيت كما هي بدون تغيير.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2A8" w:rsidRDefault="00D662A8" w:rsidP="00DF2CAE">
      <w:pPr>
        <w:spacing w:after="0" w:line="240" w:lineRule="auto"/>
      </w:pPr>
      <w:r>
        <w:separator/>
      </w:r>
    </w:p>
  </w:endnote>
  <w:endnote w:type="continuationSeparator" w:id="0">
    <w:p w:rsidR="00D662A8" w:rsidRDefault="00D662A8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2A8" w:rsidRDefault="00D662A8" w:rsidP="00DF2CAE">
      <w:pPr>
        <w:spacing w:after="0" w:line="240" w:lineRule="auto"/>
      </w:pPr>
      <w:r>
        <w:separator/>
      </w:r>
    </w:p>
  </w:footnote>
  <w:footnote w:type="continuationSeparator" w:id="0">
    <w:p w:rsidR="00D662A8" w:rsidRDefault="00D662A8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Pr="00AD43A2" w:rsidRDefault="00AD43A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Arial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cs="Arial"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  <w:t xml:space="preserve">دولة إسرائيل 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Pr="00AD43A2" w:rsidRDefault="00AD43A2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Arial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  <w:lang w:bidi="ar-JO"/>
                            </w:rPr>
                            <w:t xml:space="preserve">دولة إسرائيل 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6238F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1D13"/>
    <w:rsid w:val="003F279F"/>
    <w:rsid w:val="004069B0"/>
    <w:rsid w:val="004414EF"/>
    <w:rsid w:val="00445AD1"/>
    <w:rsid w:val="00453EB5"/>
    <w:rsid w:val="00465C88"/>
    <w:rsid w:val="00472420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1F5F"/>
    <w:rsid w:val="004F2417"/>
    <w:rsid w:val="00512D15"/>
    <w:rsid w:val="00520CD0"/>
    <w:rsid w:val="0052137E"/>
    <w:rsid w:val="0054660E"/>
    <w:rsid w:val="005631D0"/>
    <w:rsid w:val="0058797E"/>
    <w:rsid w:val="0059753D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D2766"/>
    <w:rsid w:val="00760144"/>
    <w:rsid w:val="00761992"/>
    <w:rsid w:val="007648A9"/>
    <w:rsid w:val="007732F7"/>
    <w:rsid w:val="007C004B"/>
    <w:rsid w:val="00810A28"/>
    <w:rsid w:val="008201EC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07107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43A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73F6"/>
    <w:rsid w:val="00C66B94"/>
    <w:rsid w:val="00C837FD"/>
    <w:rsid w:val="00C91711"/>
    <w:rsid w:val="00CA5630"/>
    <w:rsid w:val="00CA65BA"/>
    <w:rsid w:val="00CC35C7"/>
    <w:rsid w:val="00CE0AF0"/>
    <w:rsid w:val="00CF7B38"/>
    <w:rsid w:val="00D06BFD"/>
    <w:rsid w:val="00D1303E"/>
    <w:rsid w:val="00D2377D"/>
    <w:rsid w:val="00D40561"/>
    <w:rsid w:val="00D662A8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EF27C7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C7A1-5A63-4F59-BF68-1FAA05DD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7</TotalTime>
  <Pages>1</Pages>
  <Words>62</Words>
  <Characters>351</Characters>
  <Application>Microsoft Office Word</Application>
  <DocSecurity>0</DocSecurity>
  <Lines>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Admin</cp:lastModifiedBy>
  <cp:revision>10</cp:revision>
  <cp:lastPrinted>2020-06-17T12:56:00Z</cp:lastPrinted>
  <dcterms:created xsi:type="dcterms:W3CDTF">2021-01-18T06:39:00Z</dcterms:created>
  <dcterms:modified xsi:type="dcterms:W3CDTF">2021-05-18T14:47:00Z</dcterms:modified>
</cp:coreProperties>
</file>